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EF1" w:rsidRPr="00BF4EF1" w:rsidRDefault="00BF4EF1" w:rsidP="00BF4EF1">
      <w:pPr>
        <w:rPr>
          <w:b/>
          <w:sz w:val="28"/>
        </w:rPr>
      </w:pPr>
      <w:r w:rsidRPr="00BF4EF1">
        <w:rPr>
          <w:b/>
          <w:sz w:val="28"/>
        </w:rPr>
        <w:t>Høringsliste – Forslag til forskrift om Kunnskapsbanken og forslag til endring i § 1 i forskrift om sivilbeskyttelsesloven på Svalbard</w:t>
      </w:r>
    </w:p>
    <w:p w:rsidR="00BF4EF1" w:rsidRDefault="00BF4EF1" w:rsidP="00BF4EF1"/>
    <w:p w:rsidR="00BF4EF1" w:rsidRDefault="00BF4EF1" w:rsidP="00BF4EF1">
      <w:pPr>
        <w:spacing w:after="0" w:line="240" w:lineRule="auto"/>
      </w:pPr>
      <w:r>
        <w:t>Kommunene</w:t>
      </w:r>
    </w:p>
    <w:p w:rsidR="00BF4EF1" w:rsidRDefault="00BF4EF1" w:rsidP="00BF4EF1">
      <w:pPr>
        <w:spacing w:after="0" w:line="240" w:lineRule="auto"/>
      </w:pPr>
      <w:r>
        <w:t>Datatilsynet</w:t>
      </w:r>
    </w:p>
    <w:p w:rsidR="00BF4EF1" w:rsidRDefault="00BF4EF1" w:rsidP="00BF4EF1">
      <w:pPr>
        <w:spacing w:after="0" w:line="240" w:lineRule="auto"/>
      </w:pPr>
      <w:r>
        <w:t>Finanstilsynet</w:t>
      </w:r>
    </w:p>
    <w:p w:rsidR="00BF4EF1" w:rsidRDefault="00BF4EF1" w:rsidP="00BF4EF1">
      <w:pPr>
        <w:spacing w:after="0" w:line="240" w:lineRule="auto"/>
      </w:pPr>
      <w:r>
        <w:t>Finans Norge Forsikringsdrift</w:t>
      </w:r>
    </w:p>
    <w:p w:rsidR="00BF4EF1" w:rsidRDefault="00BF4EF1" w:rsidP="00BF4EF1">
      <w:pPr>
        <w:spacing w:after="0" w:line="240" w:lineRule="auto"/>
      </w:pPr>
      <w:r>
        <w:t>Landbruksdirektoratet</w:t>
      </w:r>
      <w:bookmarkStart w:id="0" w:name="_GoBack"/>
      <w:bookmarkEnd w:id="0"/>
    </w:p>
    <w:p w:rsidR="00BF4EF1" w:rsidRDefault="00BF4EF1" w:rsidP="00BF4EF1">
      <w:pPr>
        <w:spacing w:after="0" w:line="240" w:lineRule="auto"/>
      </w:pPr>
      <w:r>
        <w:t>KS</w:t>
      </w:r>
    </w:p>
    <w:p w:rsidR="00BF4EF1" w:rsidRDefault="00BF4EF1" w:rsidP="00BF4EF1">
      <w:pPr>
        <w:spacing w:after="0" w:line="240" w:lineRule="auto"/>
      </w:pPr>
      <w:r>
        <w:t>Statsforvalterne</w:t>
      </w:r>
    </w:p>
    <w:p w:rsidR="00BF4EF1" w:rsidRDefault="00BF4EF1" w:rsidP="00BF4EF1">
      <w:pPr>
        <w:spacing w:after="0" w:line="240" w:lineRule="auto"/>
      </w:pPr>
      <w:r>
        <w:t>Sysselmannen på Svalbard</w:t>
      </w:r>
    </w:p>
    <w:p w:rsidR="00BF4EF1" w:rsidRDefault="00BF4EF1" w:rsidP="00BF4EF1">
      <w:pPr>
        <w:spacing w:after="0" w:line="240" w:lineRule="auto"/>
      </w:pPr>
      <w:r>
        <w:t>Longyearbyen lokalstyre</w:t>
      </w:r>
    </w:p>
    <w:p w:rsidR="00BF4EF1" w:rsidRDefault="00BF4EF1" w:rsidP="00BF4EF1">
      <w:pPr>
        <w:spacing w:after="0" w:line="240" w:lineRule="auto"/>
      </w:pPr>
      <w:r>
        <w:t>Norges vassdrags- og energidirektorat (NVE)</w:t>
      </w:r>
    </w:p>
    <w:p w:rsidR="00BF4EF1" w:rsidRDefault="00BF4EF1" w:rsidP="00BF4EF1">
      <w:pPr>
        <w:spacing w:after="0" w:line="240" w:lineRule="auto"/>
      </w:pPr>
      <w:r>
        <w:t>AIG Europe SA NUF</w:t>
      </w:r>
    </w:p>
    <w:p w:rsidR="00BF4EF1" w:rsidRDefault="00BF4EF1" w:rsidP="00BF4EF1">
      <w:pPr>
        <w:spacing w:after="0" w:line="240" w:lineRule="auto"/>
      </w:pPr>
      <w:proofErr w:type="spellStart"/>
      <w:r>
        <w:t>Amtrust</w:t>
      </w:r>
      <w:proofErr w:type="spellEnd"/>
      <w:r>
        <w:t xml:space="preserve"> </w:t>
      </w:r>
      <w:proofErr w:type="spellStart"/>
      <w:r>
        <w:t>Prop</w:t>
      </w:r>
      <w:proofErr w:type="spellEnd"/>
      <w:r>
        <w:t xml:space="preserve">, </w:t>
      </w:r>
      <w:proofErr w:type="spellStart"/>
      <w:r>
        <w:t>Consort</w:t>
      </w:r>
      <w:proofErr w:type="spellEnd"/>
      <w:r>
        <w:t xml:space="preserve"> 9216 v/Tide</w:t>
      </w:r>
    </w:p>
    <w:p w:rsidR="00BF4EF1" w:rsidRDefault="00BF4EF1" w:rsidP="00BF4EF1">
      <w:pPr>
        <w:spacing w:after="0" w:line="240" w:lineRule="auto"/>
      </w:pPr>
      <w:proofErr w:type="spellStart"/>
      <w:r>
        <w:t>Argo</w:t>
      </w:r>
      <w:proofErr w:type="spellEnd"/>
      <w:r>
        <w:t xml:space="preserve"> Global SE v/Nord Europa</w:t>
      </w:r>
    </w:p>
    <w:p w:rsidR="00BF4EF1" w:rsidRDefault="00BF4EF1" w:rsidP="00BF4EF1">
      <w:pPr>
        <w:spacing w:after="0" w:line="240" w:lineRule="auto"/>
      </w:pPr>
      <w:r>
        <w:t>Bud og Hustad Forsikring gjensidig</w:t>
      </w:r>
    </w:p>
    <w:p w:rsidR="00BF4EF1" w:rsidRDefault="00BF4EF1" w:rsidP="00BF4EF1">
      <w:pPr>
        <w:spacing w:after="0" w:line="240" w:lineRule="auto"/>
      </w:pPr>
      <w:r>
        <w:t xml:space="preserve">Chubb </w:t>
      </w:r>
      <w:proofErr w:type="spellStart"/>
      <w:r>
        <w:t>Europeen</w:t>
      </w:r>
      <w:proofErr w:type="spellEnd"/>
      <w:r>
        <w:t xml:space="preserve"> Group, Branch Norway (Ace)</w:t>
      </w:r>
    </w:p>
    <w:p w:rsidR="00BF4EF1" w:rsidRDefault="00BF4EF1" w:rsidP="00BF4EF1">
      <w:pPr>
        <w:spacing w:after="0" w:line="240" w:lineRule="auto"/>
      </w:pPr>
      <w:r>
        <w:t>Codan Forsikring NUF</w:t>
      </w:r>
    </w:p>
    <w:p w:rsidR="00BF4EF1" w:rsidRDefault="00BF4EF1" w:rsidP="00BF4EF1">
      <w:pPr>
        <w:spacing w:after="0" w:line="240" w:lineRule="auto"/>
      </w:pPr>
      <w:r>
        <w:t>DNB skadeforsikring v/</w:t>
      </w:r>
      <w:proofErr w:type="spellStart"/>
      <w:r>
        <w:t>Fremtind</w:t>
      </w:r>
      <w:proofErr w:type="spellEnd"/>
    </w:p>
    <w:p w:rsidR="00BF4EF1" w:rsidRDefault="00BF4EF1" w:rsidP="00BF4EF1">
      <w:pPr>
        <w:spacing w:after="0" w:line="240" w:lineRule="auto"/>
      </w:pPr>
      <w:r>
        <w:t>Eika Forsikring AS</w:t>
      </w:r>
    </w:p>
    <w:p w:rsidR="00BF4EF1" w:rsidRDefault="00BF4EF1" w:rsidP="00BF4EF1">
      <w:pPr>
        <w:spacing w:after="0" w:line="240" w:lineRule="auto"/>
      </w:pPr>
      <w:r>
        <w:t>Enter Forsikring</w:t>
      </w:r>
    </w:p>
    <w:p w:rsidR="00BF4EF1" w:rsidRDefault="00BF4EF1" w:rsidP="00BF4EF1">
      <w:pPr>
        <w:spacing w:after="0" w:line="240" w:lineRule="auto"/>
      </w:pPr>
      <w:proofErr w:type="spellStart"/>
      <w:r>
        <w:t>Equinor</w:t>
      </w:r>
      <w:proofErr w:type="spellEnd"/>
      <w:r>
        <w:t xml:space="preserve"> Insurance AS</w:t>
      </w:r>
    </w:p>
    <w:p w:rsidR="00BF4EF1" w:rsidRDefault="00BF4EF1" w:rsidP="00BF4EF1">
      <w:pPr>
        <w:spacing w:after="0" w:line="240" w:lineRule="auto"/>
      </w:pPr>
      <w:r>
        <w:t>Finse Forsikring AS</w:t>
      </w:r>
    </w:p>
    <w:p w:rsidR="00BF4EF1" w:rsidRDefault="00BF4EF1" w:rsidP="00BF4EF1">
      <w:pPr>
        <w:spacing w:after="0" w:line="240" w:lineRule="auto"/>
      </w:pPr>
      <w:proofErr w:type="spellStart"/>
      <w:r>
        <w:t>Fremtind</w:t>
      </w:r>
      <w:proofErr w:type="spellEnd"/>
      <w:r>
        <w:t xml:space="preserve"> Forsikring AS</w:t>
      </w:r>
    </w:p>
    <w:p w:rsidR="00BF4EF1" w:rsidRDefault="00BF4EF1" w:rsidP="00BF4EF1">
      <w:pPr>
        <w:spacing w:after="0" w:line="240" w:lineRule="auto"/>
      </w:pPr>
      <w:r>
        <w:t>Frende Skadeforsikring AS</w:t>
      </w:r>
    </w:p>
    <w:p w:rsidR="00BF4EF1" w:rsidRDefault="00BF4EF1" w:rsidP="00BF4EF1">
      <w:pPr>
        <w:spacing w:after="0" w:line="240" w:lineRule="auto"/>
      </w:pPr>
      <w:r>
        <w:t>Gjensidige Forsikring ASA</w:t>
      </w:r>
    </w:p>
    <w:p w:rsidR="00BF4EF1" w:rsidRDefault="00BF4EF1" w:rsidP="00BF4EF1">
      <w:pPr>
        <w:spacing w:after="0" w:line="240" w:lineRule="auto"/>
      </w:pPr>
      <w:r>
        <w:t>Havtrygd Gjensidig Forsikring</w:t>
      </w:r>
    </w:p>
    <w:p w:rsidR="00BF4EF1" w:rsidRDefault="00BF4EF1" w:rsidP="00BF4EF1">
      <w:pPr>
        <w:spacing w:after="0" w:line="240" w:lineRule="auto"/>
      </w:pPr>
      <w:r>
        <w:t>HDI Global SE Irland br. v/Nord Europa</w:t>
      </w:r>
    </w:p>
    <w:p w:rsidR="00BF4EF1" w:rsidRDefault="00BF4EF1" w:rsidP="00BF4EF1">
      <w:pPr>
        <w:spacing w:after="0" w:line="240" w:lineRule="auto"/>
      </w:pPr>
      <w:r>
        <w:t>If Skadeforsikring NUF</w:t>
      </w:r>
    </w:p>
    <w:p w:rsidR="00BF4EF1" w:rsidRDefault="00BF4EF1" w:rsidP="00BF4EF1">
      <w:pPr>
        <w:spacing w:after="0" w:line="240" w:lineRule="auto"/>
      </w:pPr>
      <w:r>
        <w:t>Indre Østfold &amp; Andebu gjensidig Brannkasse</w:t>
      </w:r>
    </w:p>
    <w:p w:rsidR="00BF4EF1" w:rsidRPr="00BF4EF1" w:rsidRDefault="00BF4EF1" w:rsidP="00BF4EF1">
      <w:pPr>
        <w:spacing w:after="0" w:line="240" w:lineRule="auto"/>
        <w:rPr>
          <w:lang w:val="en-GB"/>
        </w:rPr>
      </w:pPr>
      <w:proofErr w:type="spellStart"/>
      <w:r w:rsidRPr="00BF4EF1">
        <w:rPr>
          <w:lang w:val="en-GB"/>
        </w:rPr>
        <w:t>Industriforsikring</w:t>
      </w:r>
      <w:proofErr w:type="spellEnd"/>
      <w:r w:rsidRPr="00BF4EF1">
        <w:rPr>
          <w:lang w:val="en-GB"/>
        </w:rPr>
        <w:t xml:space="preserve"> </w:t>
      </w:r>
      <w:proofErr w:type="spellStart"/>
      <w:r w:rsidRPr="00BF4EF1">
        <w:rPr>
          <w:lang w:val="en-GB"/>
        </w:rPr>
        <w:t>a.s</w:t>
      </w:r>
      <w:proofErr w:type="spellEnd"/>
      <w:r w:rsidRPr="00BF4EF1">
        <w:rPr>
          <w:lang w:val="en-GB"/>
        </w:rPr>
        <w:t>.</w:t>
      </w:r>
    </w:p>
    <w:p w:rsidR="00BF4EF1" w:rsidRPr="00BF4EF1" w:rsidRDefault="00BF4EF1" w:rsidP="00BF4EF1">
      <w:pPr>
        <w:spacing w:after="0" w:line="240" w:lineRule="auto"/>
        <w:rPr>
          <w:lang w:val="en-GB"/>
        </w:rPr>
      </w:pPr>
      <w:proofErr w:type="spellStart"/>
      <w:r w:rsidRPr="00BF4EF1">
        <w:rPr>
          <w:lang w:val="en-GB"/>
        </w:rPr>
        <w:t>Insr</w:t>
      </w:r>
      <w:proofErr w:type="spellEnd"/>
      <w:r w:rsidRPr="00BF4EF1">
        <w:rPr>
          <w:lang w:val="en-GB"/>
        </w:rPr>
        <w:t xml:space="preserve"> Insurance Group ASA</w:t>
      </w:r>
    </w:p>
    <w:p w:rsidR="00BF4EF1" w:rsidRDefault="00BF4EF1" w:rsidP="00BF4EF1">
      <w:pPr>
        <w:spacing w:after="0" w:line="240" w:lineRule="auto"/>
      </w:pPr>
      <w:r>
        <w:t>Jernbanepersonalets Forsikring Gjensidig</w:t>
      </w:r>
    </w:p>
    <w:p w:rsidR="00BF4EF1" w:rsidRDefault="00BF4EF1" w:rsidP="00BF4EF1">
      <w:pPr>
        <w:spacing w:after="0" w:line="240" w:lineRule="auto"/>
      </w:pPr>
      <w:r>
        <w:t>KLP Skadeforsikring AS</w:t>
      </w:r>
    </w:p>
    <w:p w:rsidR="00BF4EF1" w:rsidRDefault="00BF4EF1" w:rsidP="00BF4EF1">
      <w:pPr>
        <w:spacing w:after="0" w:line="240" w:lineRule="auto"/>
      </w:pPr>
      <w:r>
        <w:t>KNIF Trygghet Forsikring AS</w:t>
      </w:r>
    </w:p>
    <w:p w:rsidR="00BF4EF1" w:rsidRDefault="00BF4EF1" w:rsidP="00BF4EF1">
      <w:pPr>
        <w:spacing w:after="0" w:line="240" w:lineRule="auto"/>
      </w:pPr>
      <w:r>
        <w:t>Landkredit forsikring AS</w:t>
      </w:r>
    </w:p>
    <w:p w:rsidR="00BF4EF1" w:rsidRPr="00BF4EF1" w:rsidRDefault="00BF4EF1" w:rsidP="00BF4EF1">
      <w:pPr>
        <w:spacing w:after="0" w:line="240" w:lineRule="auto"/>
        <w:rPr>
          <w:lang w:val="en-GB"/>
        </w:rPr>
      </w:pPr>
      <w:r w:rsidRPr="00BF4EF1">
        <w:rPr>
          <w:lang w:val="en-GB"/>
        </w:rPr>
        <w:t xml:space="preserve">Lev Ins Insurance Comp. v/Tide </w:t>
      </w:r>
      <w:proofErr w:type="spellStart"/>
      <w:r w:rsidRPr="00BF4EF1">
        <w:rPr>
          <w:lang w:val="en-GB"/>
        </w:rPr>
        <w:t>Forsikring</w:t>
      </w:r>
      <w:proofErr w:type="spellEnd"/>
    </w:p>
    <w:p w:rsidR="00BF4EF1" w:rsidRPr="00BF4EF1" w:rsidRDefault="00BF4EF1" w:rsidP="00BF4EF1">
      <w:pPr>
        <w:spacing w:after="0" w:line="240" w:lineRule="auto"/>
        <w:rPr>
          <w:lang w:val="en-GB"/>
        </w:rPr>
      </w:pPr>
      <w:r w:rsidRPr="00BF4EF1">
        <w:rPr>
          <w:lang w:val="en-GB"/>
        </w:rPr>
        <w:t>Lloyd's Insurance Company S.A.</w:t>
      </w:r>
    </w:p>
    <w:p w:rsidR="00BF4EF1" w:rsidRPr="00BF4EF1" w:rsidRDefault="00BF4EF1" w:rsidP="00BF4EF1">
      <w:pPr>
        <w:spacing w:after="0" w:line="240" w:lineRule="auto"/>
        <w:rPr>
          <w:lang w:val="en-GB"/>
        </w:rPr>
      </w:pPr>
      <w:r w:rsidRPr="00BF4EF1">
        <w:rPr>
          <w:lang w:val="en-GB"/>
        </w:rPr>
        <w:t>Lloyds/Fender Marine AS</w:t>
      </w:r>
    </w:p>
    <w:p w:rsidR="00BF4EF1" w:rsidRPr="00BF4EF1" w:rsidRDefault="00BF4EF1" w:rsidP="00BF4EF1">
      <w:pPr>
        <w:spacing w:after="0" w:line="240" w:lineRule="auto"/>
        <w:rPr>
          <w:lang w:val="en-GB"/>
        </w:rPr>
      </w:pPr>
      <w:r w:rsidRPr="00BF4EF1">
        <w:rPr>
          <w:lang w:val="en-GB"/>
        </w:rPr>
        <w:t xml:space="preserve">Ly </w:t>
      </w:r>
      <w:proofErr w:type="spellStart"/>
      <w:r w:rsidRPr="00BF4EF1">
        <w:rPr>
          <w:lang w:val="en-GB"/>
        </w:rPr>
        <w:t>Forsikring</w:t>
      </w:r>
      <w:proofErr w:type="spellEnd"/>
      <w:r w:rsidRPr="00BF4EF1">
        <w:rPr>
          <w:lang w:val="en-GB"/>
        </w:rPr>
        <w:t xml:space="preserve"> AS</w:t>
      </w:r>
    </w:p>
    <w:p w:rsidR="00BF4EF1" w:rsidRDefault="00BF4EF1" w:rsidP="00BF4EF1">
      <w:pPr>
        <w:spacing w:after="0" w:line="240" w:lineRule="auto"/>
      </w:pPr>
      <w:r>
        <w:t>Møretrygd Gjensidig Forsikring</w:t>
      </w:r>
    </w:p>
    <w:p w:rsidR="00BF4EF1" w:rsidRDefault="00BF4EF1" w:rsidP="00BF4EF1">
      <w:pPr>
        <w:spacing w:after="0" w:line="240" w:lineRule="auto"/>
      </w:pPr>
      <w:r>
        <w:t>Nordlys forsikring</w:t>
      </w:r>
    </w:p>
    <w:p w:rsidR="00BF4EF1" w:rsidRDefault="00BF4EF1" w:rsidP="00BF4EF1">
      <w:pPr>
        <w:spacing w:after="0" w:line="240" w:lineRule="auto"/>
      </w:pPr>
      <w:r>
        <w:t>Oslo Forsikring A/S</w:t>
      </w:r>
    </w:p>
    <w:p w:rsidR="00BF4EF1" w:rsidRDefault="00BF4EF1" w:rsidP="00BF4EF1">
      <w:pPr>
        <w:spacing w:after="0" w:line="240" w:lineRule="auto"/>
      </w:pPr>
      <w:proofErr w:type="spellStart"/>
      <w:r>
        <w:t>Protector</w:t>
      </w:r>
      <w:proofErr w:type="spellEnd"/>
      <w:r>
        <w:t xml:space="preserve"> Forsikring ASA</w:t>
      </w:r>
    </w:p>
    <w:p w:rsidR="00BF4EF1" w:rsidRDefault="00BF4EF1" w:rsidP="00BF4EF1">
      <w:pPr>
        <w:spacing w:after="0" w:line="240" w:lineRule="auto"/>
      </w:pPr>
      <w:proofErr w:type="spellStart"/>
      <w:r>
        <w:t>Skogbrand</w:t>
      </w:r>
      <w:proofErr w:type="spellEnd"/>
      <w:r>
        <w:t xml:space="preserve"> Forsikringsselskap Gjensidig</w:t>
      </w:r>
    </w:p>
    <w:p w:rsidR="00BF4EF1" w:rsidRDefault="00BF4EF1" w:rsidP="00BF4EF1">
      <w:pPr>
        <w:spacing w:after="0" w:line="240" w:lineRule="auto"/>
      </w:pPr>
      <w:r>
        <w:t>Statkraft Forsikring AS</w:t>
      </w:r>
    </w:p>
    <w:p w:rsidR="00BF4EF1" w:rsidRDefault="00BF4EF1" w:rsidP="00BF4EF1">
      <w:pPr>
        <w:spacing w:after="0" w:line="240" w:lineRule="auto"/>
      </w:pPr>
      <w:r>
        <w:t>Statnett Forsikring AS</w:t>
      </w:r>
    </w:p>
    <w:p w:rsidR="00BF4EF1" w:rsidRDefault="00BF4EF1" w:rsidP="00BF4EF1">
      <w:pPr>
        <w:spacing w:after="0" w:line="240" w:lineRule="auto"/>
      </w:pPr>
      <w:r>
        <w:t>Storebrand Skadeforsikring AS</w:t>
      </w:r>
    </w:p>
    <w:p w:rsidR="00BF4EF1" w:rsidRDefault="00BF4EF1" w:rsidP="00BF4EF1">
      <w:pPr>
        <w:spacing w:after="0" w:line="240" w:lineRule="auto"/>
      </w:pPr>
      <w:r>
        <w:t>Telenor Forsikring AS</w:t>
      </w:r>
    </w:p>
    <w:p w:rsidR="00BF4EF1" w:rsidRDefault="00BF4EF1" w:rsidP="00BF4EF1">
      <w:pPr>
        <w:spacing w:after="0" w:line="240" w:lineRule="auto"/>
      </w:pPr>
      <w:r>
        <w:lastRenderedPageBreak/>
        <w:t>Tromstrygd Gjensidig Sjøforsikringsselskap</w:t>
      </w:r>
    </w:p>
    <w:p w:rsidR="00BF4EF1" w:rsidRDefault="00BF4EF1" w:rsidP="00BF4EF1">
      <w:pPr>
        <w:spacing w:after="0" w:line="240" w:lineRule="auto"/>
      </w:pPr>
      <w:proofErr w:type="spellStart"/>
      <w:r>
        <w:t>Tryg</w:t>
      </w:r>
      <w:proofErr w:type="spellEnd"/>
      <w:r>
        <w:t xml:space="preserve"> Forsikring</w:t>
      </w:r>
    </w:p>
    <w:p w:rsidR="00BF4EF1" w:rsidRDefault="00BF4EF1" w:rsidP="00BF4EF1">
      <w:pPr>
        <w:spacing w:after="0" w:line="240" w:lineRule="auto"/>
      </w:pPr>
      <w:r>
        <w:t>Varig Forsikring Hallingdal</w:t>
      </w:r>
    </w:p>
    <w:p w:rsidR="00BF4EF1" w:rsidRDefault="00BF4EF1" w:rsidP="00BF4EF1">
      <w:pPr>
        <w:spacing w:after="0" w:line="240" w:lineRule="auto"/>
      </w:pPr>
      <w:r>
        <w:t>Varig Forsikring Hemne</w:t>
      </w:r>
    </w:p>
    <w:p w:rsidR="00BF4EF1" w:rsidRDefault="00BF4EF1" w:rsidP="00BF4EF1">
      <w:pPr>
        <w:spacing w:after="0" w:line="240" w:lineRule="auto"/>
      </w:pPr>
      <w:r>
        <w:t>Varig Forsikring Indre Sunnmøre gjensidig</w:t>
      </w:r>
    </w:p>
    <w:p w:rsidR="00BF4EF1" w:rsidRDefault="00BF4EF1" w:rsidP="00BF4EF1">
      <w:pPr>
        <w:spacing w:after="0" w:line="240" w:lineRule="auto"/>
      </w:pPr>
      <w:r>
        <w:t>Varig forsikring Midt-Buskerud</w:t>
      </w:r>
    </w:p>
    <w:p w:rsidR="00BF4EF1" w:rsidRDefault="00BF4EF1" w:rsidP="00BF4EF1">
      <w:pPr>
        <w:spacing w:after="0" w:line="240" w:lineRule="auto"/>
      </w:pPr>
      <w:r>
        <w:t>Varig Forsikring Nordmøre og Romsdal gjensidig</w:t>
      </w:r>
    </w:p>
    <w:p w:rsidR="00BF4EF1" w:rsidRDefault="00BF4EF1" w:rsidP="00BF4EF1">
      <w:pPr>
        <w:spacing w:after="0" w:line="240" w:lineRule="auto"/>
      </w:pPr>
      <w:r>
        <w:t>Varig Forsikring Nord Odal</w:t>
      </w:r>
    </w:p>
    <w:p w:rsidR="00BF4EF1" w:rsidRDefault="00BF4EF1" w:rsidP="00BF4EF1">
      <w:pPr>
        <w:spacing w:after="0" w:line="240" w:lineRule="auto"/>
      </w:pPr>
      <w:r>
        <w:t>Varig Forsikring Surnadal</w:t>
      </w:r>
    </w:p>
    <w:p w:rsidR="00BF4EF1" w:rsidRDefault="00BF4EF1" w:rsidP="00BF4EF1">
      <w:pPr>
        <w:spacing w:after="0" w:line="240" w:lineRule="auto"/>
      </w:pPr>
      <w:r>
        <w:t>Varig Forsikring Sykkylven gjensidig</w:t>
      </w:r>
    </w:p>
    <w:p w:rsidR="00BF4EF1" w:rsidRDefault="00BF4EF1" w:rsidP="00BF4EF1">
      <w:pPr>
        <w:spacing w:after="0" w:line="240" w:lineRule="auto"/>
      </w:pPr>
      <w:r>
        <w:t>Varig Forsikring Valdres</w:t>
      </w:r>
    </w:p>
    <w:p w:rsidR="00BF4EF1" w:rsidRDefault="00BF4EF1" w:rsidP="00BF4EF1">
      <w:pPr>
        <w:spacing w:after="0" w:line="240" w:lineRule="auto"/>
      </w:pPr>
      <w:r>
        <w:t>Varig Hadeland Forsikring</w:t>
      </w:r>
    </w:p>
    <w:p w:rsidR="00BF4EF1" w:rsidRDefault="00BF4EF1" w:rsidP="00BF4EF1">
      <w:pPr>
        <w:spacing w:after="0" w:line="240" w:lineRule="auto"/>
      </w:pPr>
      <w:r>
        <w:t>Varig Halsa og Tingvoll Forsikring</w:t>
      </w:r>
    </w:p>
    <w:p w:rsidR="00BF4EF1" w:rsidRDefault="00BF4EF1" w:rsidP="00BF4EF1">
      <w:pPr>
        <w:spacing w:after="0" w:line="240" w:lineRule="auto"/>
      </w:pPr>
      <w:r>
        <w:t>Varig Oppdal-Rennebu gjensidig</w:t>
      </w:r>
    </w:p>
    <w:p w:rsidR="00BF4EF1" w:rsidRDefault="00BF4EF1" w:rsidP="00BF4EF1">
      <w:pPr>
        <w:spacing w:after="0" w:line="240" w:lineRule="auto"/>
      </w:pPr>
      <w:r>
        <w:t>Varig Orkla Forsikring gjensidig</w:t>
      </w:r>
    </w:p>
    <w:p w:rsidR="00BF4EF1" w:rsidRDefault="00BF4EF1" w:rsidP="00BF4EF1">
      <w:pPr>
        <w:spacing w:after="0" w:line="240" w:lineRule="auto"/>
      </w:pPr>
      <w:r>
        <w:t>Varig Stjørdal Forsikring gjensidig</w:t>
      </w:r>
    </w:p>
    <w:p w:rsidR="00BF4EF1" w:rsidRDefault="00BF4EF1" w:rsidP="00BF4EF1">
      <w:pPr>
        <w:spacing w:after="0" w:line="240" w:lineRule="auto"/>
      </w:pPr>
      <w:proofErr w:type="spellStart"/>
      <w:r>
        <w:t>Watercircles</w:t>
      </w:r>
      <w:proofErr w:type="spellEnd"/>
      <w:r>
        <w:t xml:space="preserve"> Forsikring ASA</w:t>
      </w:r>
    </w:p>
    <w:p w:rsidR="00BF4EF1" w:rsidRPr="00BF4EF1" w:rsidRDefault="00BF4EF1" w:rsidP="00BF4EF1">
      <w:pPr>
        <w:spacing w:after="0" w:line="240" w:lineRule="auto"/>
        <w:rPr>
          <w:lang w:val="en-GB"/>
        </w:rPr>
      </w:pPr>
      <w:r w:rsidRPr="00BF4EF1">
        <w:rPr>
          <w:lang w:val="en-GB"/>
        </w:rPr>
        <w:t>W.R. Berkley Insurance Nordic NUF</w:t>
      </w:r>
    </w:p>
    <w:p w:rsidR="00737668" w:rsidRPr="00BF4EF1" w:rsidRDefault="00BF4EF1" w:rsidP="00BF4EF1">
      <w:pPr>
        <w:spacing w:after="0" w:line="240" w:lineRule="auto"/>
        <w:rPr>
          <w:lang w:val="en-GB"/>
        </w:rPr>
      </w:pPr>
      <w:r w:rsidRPr="00BF4EF1">
        <w:rPr>
          <w:lang w:val="en-GB"/>
        </w:rPr>
        <w:t xml:space="preserve">Zurich Insurance plc (Ireland), Sweden, Norway </w:t>
      </w:r>
      <w:proofErr w:type="spellStart"/>
      <w:proofErr w:type="gramStart"/>
      <w:r w:rsidRPr="00BF4EF1">
        <w:rPr>
          <w:lang w:val="en-GB"/>
        </w:rPr>
        <w:t>og</w:t>
      </w:r>
      <w:proofErr w:type="spellEnd"/>
      <w:proofErr w:type="gramEnd"/>
      <w:r w:rsidRPr="00BF4EF1">
        <w:rPr>
          <w:lang w:val="en-GB"/>
        </w:rPr>
        <w:t xml:space="preserve"> UK Branch</w:t>
      </w:r>
    </w:p>
    <w:sectPr w:rsidR="00737668" w:rsidRPr="00BF4E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EF1"/>
    <w:rsid w:val="00737668"/>
    <w:rsid w:val="00BF4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9AA35A-8939-4E1A-9ABB-324974A7D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84EFE978.dotm</Template>
  <TotalTime>1</TotalTime>
  <Pages>2</Pages>
  <Words>313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DIREKTORATET</Company>
  <LinksUpToDate>false</LinksUpToDate>
  <CharactersWithSpaces>1975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Kalve, Vesla Victoria</dc:creator>
  <cp:keywords/>
  <dc:description/>
  <cp:lastModifiedBy>Kalve, Vesla Victoria</cp:lastModifiedBy>
  <cp:revision>1</cp:revision>
  <dcterms:created xsi:type="dcterms:W3CDTF">2021-06-18T09:59:00Z</dcterms:created>
  <dcterms:modified xsi:type="dcterms:W3CDTF">2021-06-18T10:00:00Z</dcterms:modified>
</cp:coreProperties>
</file>